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403E7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12:40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กรุงเทพมหานคร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 กรมพัฒนาฝีมือแรงงาน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ถนนมิตรไมตรี  แขวงดินแดง เขตดินแดง กรุงเทพฯ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10400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 02-245-1707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415,416,417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หรือ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กรุงเทพฯ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ผู้ประกอบกิจการที่มีสำนักงานตั้งอยู่ในเขตวัฒนา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  0 2390 0261-5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สถาบันพัฒนาฝีมือแรงงานภาคหรือศูนย์พัฒนาฝีมือแรงงานจังหวัด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 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 วิธีการ 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 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 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ห้ามมิให้ผู้ประกอบกิจการเรียกหรือรับเงินค่าฝึกอบรมฝีมือแรงงานจากผู้รับการฝึก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ตั้งแต่เจ้าหน้าที่ตรวจสอบเอกสารครบถ้วนตามที่ระบุไว้ในคู่มือบริการประชาชนเรียบร้อยแล้ว ทั้งนี้ ในกรณีที่คำขอหรือเอกสารหลักฐานไม่ครบถ้วน 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หรือมีความบกพร่องไม่สมบูรณ์ เป็นเหตุไม่สามารถพิจารณาได้ เจ้าหน้าที่จะจัดทำบันทึกความบกพร่องของรายการเอกสาร หรือเอกสารหลักฐานที่ต้องยื่นเพิ่มเติม โดยผู้ยื่นคำขอจะต้องดำเนินการแก้ไขและ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 มิเช่นนั้นจะถือว่าผู้ยื่นคำขอละทิ้งคำขอโดยเจ้าหน้าที่และผู้ยื่นคำขอหรือผู้ที่ได้รับมอบอำนาจลงนามบันทึกดังกล่าว 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การแจ้งผลการพิจารณา จะแจ้งให้ผู้ยื่นคำขอทราบภายใน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ระยะเวลาแล้วเสร็จอาจคาดเคลื่อนได้จาก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ลำดับที่ยื่นคำขอ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จำนวนคำขอ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จำนวนเจ้าหน้าทีพิจารณา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ต่อวัน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พระราชบัญญัติส่งเสริมการพัฒนาฝีมือแรงงาน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กรมพัฒนาฝีมือแรงงาน ถ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มิตรไมตรี ดินแดง กทม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.10400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022451707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415 416 417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กล่องรับข้อร้องเรียน เว็ปไซด์กองส่งเสริมการพัฒนาฝมือแรงงาน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www.dsd.go.th/sdpaa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 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09/07/2558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คู่มือประชาชนอยู่ระหว่างการจัดทำ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แก้ไข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(User)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5FC" w:rsidRDefault="000A35FC" w:rsidP="00C81DB8">
      <w:pPr>
        <w:spacing w:after="0" w:line="240" w:lineRule="auto"/>
      </w:pPr>
      <w:r>
        <w:separator/>
      </w:r>
    </w:p>
  </w:endnote>
  <w:endnote w:type="continuationSeparator" w:id="0">
    <w:p w:rsidR="000A35FC" w:rsidRDefault="000A35F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5FC" w:rsidRDefault="000A35FC" w:rsidP="00C81DB8">
      <w:pPr>
        <w:spacing w:after="0" w:line="240" w:lineRule="auto"/>
      </w:pPr>
      <w:r>
        <w:separator/>
      </w:r>
    </w:p>
  </w:footnote>
  <w:footnote w:type="continuationSeparator" w:id="0">
    <w:p w:rsidR="000A35FC" w:rsidRDefault="000A35F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403E7D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89079B">
          <w:rPr>
            <w:noProof/>
          </w:rPr>
          <w:t>1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89079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A35FC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03E7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9079B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39A5D-9F1A-433E-8E05-451ADC5B0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0</TotalTime>
  <Pages>9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KASEM</cp:lastModifiedBy>
  <cp:revision>2</cp:revision>
  <cp:lastPrinted>2015-03-02T15:12:00Z</cp:lastPrinted>
  <dcterms:created xsi:type="dcterms:W3CDTF">2015-07-09T02:28:00Z</dcterms:created>
  <dcterms:modified xsi:type="dcterms:W3CDTF">2015-07-09T02:28:00Z</dcterms:modified>
</cp:coreProperties>
</file>